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308789" w14:textId="77777777" w:rsidR="00C538AD" w:rsidRDefault="00492F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C4D96" wp14:editId="5BC963E2">
                <wp:simplePos x="0" y="0"/>
                <wp:positionH relativeFrom="page">
                  <wp:posOffset>431800</wp:posOffset>
                </wp:positionH>
                <wp:positionV relativeFrom="page">
                  <wp:posOffset>8133715</wp:posOffset>
                </wp:positionV>
                <wp:extent cx="6832600" cy="1905000"/>
                <wp:effectExtent l="0" t="0" r="0" b="0"/>
                <wp:wrapThrough wrapText="bothSides">
                  <wp:wrapPolygon edited="0">
                    <wp:start x="80" y="0"/>
                    <wp:lineTo x="80" y="21312"/>
                    <wp:lineTo x="21439" y="21312"/>
                    <wp:lineTo x="21439" y="0"/>
                    <wp:lineTo x="8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8DBB5" w14:textId="77777777" w:rsidR="00114AFE" w:rsidRPr="00492F87" w:rsidRDefault="00114AFE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92F87">
                              <w:rPr>
                                <w:rFonts w:ascii="Century Gothic" w:hAnsi="Century Gothic"/>
                                <w:color w:val="FFFFFF" w:themeColor="background1"/>
                                <w:sz w:val="56"/>
                                <w:szCs w:val="56"/>
                              </w:rPr>
                              <w:t>VIP Tables and water service available</w:t>
                            </w:r>
                          </w:p>
                          <w:p w14:paraId="3C519375" w14:textId="77777777" w:rsidR="00114AFE" w:rsidRDefault="00114AFE">
                            <w:pPr>
                              <w:rPr>
                                <w:rFonts w:ascii="Stencil" w:hAnsi="Stenci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492F87">
                              <w:rPr>
                                <w:rFonts w:ascii="Cooper Black" w:hAnsi="Cooper Black"/>
                                <w:color w:val="FFFFFF" w:themeColor="background1"/>
                                <w:sz w:val="80"/>
                                <w:szCs w:val="80"/>
                              </w:rPr>
                              <w:t>Beats spun by</w:t>
                            </w:r>
                            <w:r w:rsidRPr="00492F87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492F87">
                              <w:rPr>
                                <w:rFonts w:ascii="Stencil" w:hAnsi="Stencil"/>
                                <w:color w:val="FFFFFF" w:themeColor="background1"/>
                                <w:sz w:val="80"/>
                                <w:szCs w:val="80"/>
                              </w:rPr>
                              <w:t>DJ NUCLEUS</w:t>
                            </w:r>
                          </w:p>
                          <w:p w14:paraId="2092CE24" w14:textId="77777777" w:rsidR="00114AFE" w:rsidRDefault="00114AFE">
                            <w:pPr>
                              <w:rPr>
                                <w:rFonts w:ascii="Stencil" w:hAnsi="Stenci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3AFAFE5D" w14:textId="77777777" w:rsidR="00114AFE" w:rsidRPr="00492F87" w:rsidRDefault="00114AFE">
                            <w:pP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4pt;margin-top:640.45pt;width:538pt;height:150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" mv:complextextbox="1" filled="f" stroked="f">
                <v:textbox>
                  <w:txbxContent>
                    <w:p w14:paraId="4C38DBB5" w14:textId="77777777" w:rsidR="00114AFE" w:rsidRPr="00492F87" w:rsidRDefault="00114AFE">
                      <w:pPr>
                        <w:rPr>
                          <w:rFonts w:ascii="Century Gothic" w:hAnsi="Century Goth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92F87">
                        <w:rPr>
                          <w:rFonts w:ascii="Century Gothic" w:hAnsi="Century Gothic"/>
                          <w:color w:val="FFFFFF" w:themeColor="background1"/>
                          <w:sz w:val="56"/>
                          <w:szCs w:val="56"/>
                        </w:rPr>
                        <w:t>VIP Tables and water service available</w:t>
                      </w:r>
                    </w:p>
                    <w:p w14:paraId="3C519375" w14:textId="77777777" w:rsidR="00114AFE" w:rsidRDefault="00114AFE">
                      <w:pPr>
                        <w:rPr>
                          <w:rFonts w:ascii="Stencil" w:hAnsi="Stencil"/>
                          <w:color w:val="FFFFFF" w:themeColor="background1"/>
                          <w:sz w:val="80"/>
                          <w:szCs w:val="80"/>
                        </w:rPr>
                      </w:pPr>
                      <w:r w:rsidRPr="00492F87">
                        <w:rPr>
                          <w:rFonts w:ascii="Cooper Black" w:hAnsi="Cooper Black"/>
                          <w:color w:val="FFFFFF" w:themeColor="background1"/>
                          <w:sz w:val="80"/>
                          <w:szCs w:val="80"/>
                        </w:rPr>
                        <w:t>Beats spun by</w:t>
                      </w:r>
                      <w:r w:rsidRPr="00492F87">
                        <w:rPr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Pr="00492F87">
                        <w:rPr>
                          <w:rFonts w:ascii="Stencil" w:hAnsi="Stencil"/>
                          <w:color w:val="FFFFFF" w:themeColor="background1"/>
                          <w:sz w:val="80"/>
                          <w:szCs w:val="80"/>
                        </w:rPr>
                        <w:t>DJ NUCLEUS</w:t>
                      </w:r>
                    </w:p>
                    <w:p w14:paraId="2092CE24" w14:textId="77777777" w:rsidR="00114AFE" w:rsidRDefault="00114AFE">
                      <w:pPr>
                        <w:rPr>
                          <w:rFonts w:ascii="Stencil" w:hAnsi="Stencil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3AFAFE5D" w14:textId="77777777" w:rsidR="00114AFE" w:rsidRPr="00492F87" w:rsidRDefault="00114AFE">
                      <w:pPr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9C09F" wp14:editId="092F86B5">
                <wp:simplePos x="0" y="0"/>
                <wp:positionH relativeFrom="page">
                  <wp:posOffset>274320</wp:posOffset>
                </wp:positionH>
                <wp:positionV relativeFrom="page">
                  <wp:posOffset>2908300</wp:posOffset>
                </wp:positionV>
                <wp:extent cx="7413625" cy="3454400"/>
                <wp:effectExtent l="0" t="0" r="0" b="0"/>
                <wp:wrapThrough wrapText="bothSides">
                  <wp:wrapPolygon edited="0">
                    <wp:start x="74" y="0"/>
                    <wp:lineTo x="74" y="21441"/>
                    <wp:lineTo x="21461" y="21441"/>
                    <wp:lineTo x="21461" y="0"/>
                    <wp:lineTo x="74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3625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4D69B" w14:textId="77777777" w:rsidR="00114AFE" w:rsidRPr="00492F87" w:rsidRDefault="00114AFE" w:rsidP="00492F87">
                            <w:pPr>
                              <w:rPr>
                                <w:rFonts w:ascii="Playbill" w:hAnsi="Playbill"/>
                                <w:sz w:val="190"/>
                                <w:szCs w:val="190"/>
                              </w:rPr>
                            </w:pPr>
                            <w:r w:rsidRPr="00492F87">
                              <w:rPr>
                                <w:rFonts w:ascii="Playbill" w:hAnsi="Playbill"/>
                                <w:sz w:val="190"/>
                                <w:szCs w:val="190"/>
                              </w:rPr>
                              <w:t>METABOLIC ACTIVITIES</w:t>
                            </w:r>
                          </w:p>
                          <w:p w14:paraId="3E09C2B6" w14:textId="77777777" w:rsidR="00114AFE" w:rsidRPr="00492F87" w:rsidRDefault="00114AFE" w:rsidP="00492F87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492F87">
                              <w:rPr>
                                <w:sz w:val="72"/>
                                <w:szCs w:val="72"/>
                              </w:rPr>
                              <w:t>Digest to impress</w:t>
                            </w:r>
                          </w:p>
                          <w:p w14:paraId="177FA81F" w14:textId="77777777" w:rsidR="00114AFE" w:rsidRDefault="00114AFE" w:rsidP="00492F8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92F87">
                              <w:rPr>
                                <w:sz w:val="56"/>
                                <w:szCs w:val="56"/>
                              </w:rPr>
                              <w:t xml:space="preserve"> Mu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st be permeable </w:t>
                            </w:r>
                            <w:r w:rsidRPr="00492F87">
                              <w:rPr>
                                <w:sz w:val="56"/>
                                <w:szCs w:val="56"/>
                              </w:rPr>
                              <w:t>or older to enter</w:t>
                            </w:r>
                          </w:p>
                          <w:p w14:paraId="1761653C" w14:textId="77777777" w:rsidR="00114AFE" w:rsidRDefault="00114A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21.6pt;margin-top:229pt;width:583.75pt;height:272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" mv:complextextbox="1" filled="f" stroked="f">
                <v:textbox>
                  <w:txbxContent>
                    <w:p w14:paraId="38E4D69B" w14:textId="77777777" w:rsidR="00114AFE" w:rsidRPr="00492F87" w:rsidRDefault="00114AFE" w:rsidP="00492F87">
                      <w:pPr>
                        <w:rPr>
                          <w:rFonts w:ascii="Playbill" w:hAnsi="Playbill"/>
                          <w:sz w:val="190"/>
                          <w:szCs w:val="190"/>
                        </w:rPr>
                      </w:pPr>
                      <w:r w:rsidRPr="00492F87">
                        <w:rPr>
                          <w:rFonts w:ascii="Playbill" w:hAnsi="Playbill"/>
                          <w:sz w:val="190"/>
                          <w:szCs w:val="190"/>
                        </w:rPr>
                        <w:t>METABOLIC ACTIVITIES</w:t>
                      </w:r>
                    </w:p>
                    <w:p w14:paraId="3E09C2B6" w14:textId="77777777" w:rsidR="00114AFE" w:rsidRPr="00492F87" w:rsidRDefault="00114AFE" w:rsidP="00492F87">
                      <w:pPr>
                        <w:rPr>
                          <w:sz w:val="72"/>
                          <w:szCs w:val="72"/>
                        </w:rPr>
                      </w:pPr>
                      <w:r w:rsidRPr="00492F87">
                        <w:rPr>
                          <w:sz w:val="72"/>
                          <w:szCs w:val="72"/>
                        </w:rPr>
                        <w:t>Digest to impress</w:t>
                      </w:r>
                    </w:p>
                    <w:p w14:paraId="177FA81F" w14:textId="77777777" w:rsidR="00114AFE" w:rsidRDefault="00114AFE" w:rsidP="00492F87">
                      <w:pPr>
                        <w:rPr>
                          <w:sz w:val="56"/>
                          <w:szCs w:val="56"/>
                        </w:rPr>
                      </w:pPr>
                      <w:r w:rsidRPr="00492F87">
                        <w:rPr>
                          <w:sz w:val="56"/>
                          <w:szCs w:val="56"/>
                        </w:rPr>
                        <w:t xml:space="preserve"> Mu</w:t>
                      </w:r>
                      <w:r>
                        <w:rPr>
                          <w:sz w:val="56"/>
                          <w:szCs w:val="56"/>
                        </w:rPr>
                        <w:t xml:space="preserve">st be permeable </w:t>
                      </w:r>
                      <w:r w:rsidRPr="00492F87">
                        <w:rPr>
                          <w:sz w:val="56"/>
                          <w:szCs w:val="56"/>
                        </w:rPr>
                        <w:t>or older to enter</w:t>
                      </w:r>
                    </w:p>
                    <w:p w14:paraId="1761653C" w14:textId="77777777" w:rsidR="00114AFE" w:rsidRDefault="00114AF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F734A" wp14:editId="2606DE29">
                <wp:simplePos x="0" y="0"/>
                <wp:positionH relativeFrom="page">
                  <wp:posOffset>274320</wp:posOffset>
                </wp:positionH>
                <wp:positionV relativeFrom="page">
                  <wp:posOffset>546100</wp:posOffset>
                </wp:positionV>
                <wp:extent cx="7514590" cy="2006600"/>
                <wp:effectExtent l="0" t="0" r="0" b="0"/>
                <wp:wrapThrough wrapText="bothSides">
                  <wp:wrapPolygon edited="0">
                    <wp:start x="73" y="0"/>
                    <wp:lineTo x="73" y="21327"/>
                    <wp:lineTo x="21465" y="21327"/>
                    <wp:lineTo x="21465" y="0"/>
                    <wp:lineTo x="73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459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A826A" w14:textId="77777777" w:rsidR="00114AFE" w:rsidRDefault="00114AFE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           </w:t>
                            </w:r>
                            <w:r w:rsidRPr="00492F87">
                              <w:rPr>
                                <w:rFonts w:ascii="Braggadocio" w:hAnsi="Braggadocio"/>
                                <w:color w:val="FFFFFF" w:themeColor="background1"/>
                                <w:sz w:val="124"/>
                                <w:szCs w:val="124"/>
                              </w:rPr>
                              <w:t>Club Cell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44D9E437" w14:textId="77777777" w:rsidR="00114AFE" w:rsidRDefault="00114AFE" w:rsidP="00492F8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 P      r     e     s     e     n     t     s</w:t>
                            </w:r>
                          </w:p>
                          <w:p w14:paraId="7614E54C" w14:textId="77777777" w:rsidR="00114AFE" w:rsidRPr="00492F87" w:rsidRDefault="00114AFE" w:rsidP="00492F87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                      </w:t>
                            </w:r>
                            <w:r w:rsidRPr="00492F87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Tuesday, Oct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14</w:t>
                            </w:r>
                          </w:p>
                          <w:p w14:paraId="1AAD9437" w14:textId="77777777" w:rsidR="00114AFE" w:rsidRDefault="00114AFE" w:rsidP="00492F8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101BC259" w14:textId="77777777" w:rsidR="00114AFE" w:rsidRDefault="00114AFE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13FB84EF" w14:textId="77777777" w:rsidR="00114AFE" w:rsidRDefault="00114AFE">
                            <w:pPr>
                              <w:rPr>
                                <w:rFonts w:ascii="Arial Black" w:hAnsi="Arial Black"/>
                                <w:sz w:val="84"/>
                                <w:szCs w:val="84"/>
                              </w:rPr>
                            </w:pPr>
                          </w:p>
                          <w:p w14:paraId="33278BEF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F3011C4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22639AF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F7FD23A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5B0EB3C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1F3D59C8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FAA003C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7D7C894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C3693E1" w14:textId="77777777" w:rsidR="00114AFE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4D40ED4" w14:textId="77777777" w:rsidR="00114AFE" w:rsidRPr="00492F87" w:rsidRDefault="00114AFE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1.6pt;margin-top:43pt;width:591.7pt;height:15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" mv:complextextbox="1" filled="f" stroked="f">
                <v:textbox>
                  <w:txbxContent>
                    <w:p w14:paraId="472A826A" w14:textId="77777777" w:rsidR="00114AFE" w:rsidRDefault="00114AFE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              </w:t>
                      </w:r>
                      <w:r w:rsidRPr="00492F87">
                        <w:rPr>
                          <w:rFonts w:ascii="Braggadocio" w:hAnsi="Braggadocio"/>
                          <w:color w:val="FFFFFF" w:themeColor="background1"/>
                          <w:sz w:val="124"/>
                          <w:szCs w:val="124"/>
                        </w:rPr>
                        <w:t>Club Cell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44D9E437" w14:textId="77777777" w:rsidR="00114AFE" w:rsidRDefault="00114AFE" w:rsidP="00492F8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  P      r     e     s     e     n     t     s</w:t>
                      </w:r>
                    </w:p>
                    <w:p w14:paraId="7614E54C" w14:textId="77777777" w:rsidR="00114AFE" w:rsidRPr="00492F87" w:rsidRDefault="00114AFE" w:rsidP="00492F87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                                </w:t>
                      </w:r>
                      <w:r w:rsidRPr="00492F87">
                        <w:rPr>
                          <w:color w:val="FFFFFF" w:themeColor="background1"/>
                          <w:sz w:val="56"/>
                          <w:szCs w:val="56"/>
                        </w:rPr>
                        <w:t>Tuesday, Oct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 14</w:t>
                      </w:r>
                    </w:p>
                    <w:p w14:paraId="1AAD9437" w14:textId="77777777" w:rsidR="00114AFE" w:rsidRDefault="00114AFE" w:rsidP="00492F8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101BC259" w14:textId="77777777" w:rsidR="00114AFE" w:rsidRDefault="00114AFE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13FB84EF" w14:textId="77777777" w:rsidR="00114AFE" w:rsidRDefault="00114AFE">
                      <w:pPr>
                        <w:rPr>
                          <w:rFonts w:ascii="Arial Black" w:hAnsi="Arial Black"/>
                          <w:sz w:val="84"/>
                          <w:szCs w:val="84"/>
                        </w:rPr>
                      </w:pPr>
                    </w:p>
                    <w:p w14:paraId="33278BEF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F3011C4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22639AF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F7FD23A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5B0EB3C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1F3D59C8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FAA003C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7D7C894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C3693E1" w14:textId="77777777" w:rsidR="00114AFE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4D40ED4" w14:textId="77777777" w:rsidR="00114AFE" w:rsidRPr="00492F87" w:rsidRDefault="00114AFE">
                      <w:pPr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492F87">
        <w:drawing>
          <wp:anchor distT="0" distB="0" distL="114300" distR="114300" simplePos="0" relativeHeight="251658240" behindDoc="0" locked="0" layoutInCell="1" allowOverlap="1" wp14:anchorId="7085A388" wp14:editId="51DF940A">
            <wp:simplePos x="0" y="0"/>
            <wp:positionH relativeFrom="page">
              <wp:posOffset>84455</wp:posOffset>
            </wp:positionH>
            <wp:positionV relativeFrom="page">
              <wp:posOffset>101600</wp:posOffset>
            </wp:positionV>
            <wp:extent cx="7704455" cy="9937115"/>
            <wp:effectExtent l="0" t="0" r="0" b="0"/>
            <wp:wrapTight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455" cy="993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C538AD" w:rsidSect="00C538AD">
      <w:headerReference w:type="default" r:id="rId8"/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74FD14" w14:textId="77777777" w:rsidR="000C33A1" w:rsidRDefault="000C33A1">
      <w:r>
        <w:separator/>
      </w:r>
    </w:p>
  </w:endnote>
  <w:endnote w:type="continuationSeparator" w:id="0">
    <w:p w14:paraId="2CF0D1D9" w14:textId="77777777" w:rsidR="000C33A1" w:rsidRDefault="000C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auto"/>
    <w:pitch w:val="variable"/>
    <w:sig w:usb0="00000003" w:usb1="00000000" w:usb2="00000000" w:usb3="00000000" w:csb0="00000001" w:csb1="00000000"/>
  </w:font>
  <w:font w:name="Braggadocio">
    <w:panose1 w:val="04030B070D0B02020403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8361D" w14:textId="77777777" w:rsidR="000C33A1" w:rsidRDefault="000C33A1">
      <w:r>
        <w:separator/>
      </w:r>
    </w:p>
  </w:footnote>
  <w:footnote w:type="continuationSeparator" w:id="0">
    <w:p w14:paraId="1DFD6C92" w14:textId="77777777" w:rsidR="000C33A1" w:rsidRDefault="000C33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E729D" w14:textId="77777777" w:rsidR="00114AFE" w:rsidRDefault="00114A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F9E04CF" wp14:editId="3C2B330B">
              <wp:simplePos x="0" y="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7223760" cy="9509760"/>
              <wp:effectExtent l="0" t="0" r="0" b="0"/>
              <wp:wrapTight wrapText="bothSides">
                <wp:wrapPolygon edited="0">
                  <wp:start x="-28" y="0"/>
                  <wp:lineTo x="-28" y="21555"/>
                  <wp:lineTo x="21600" y="21555"/>
                  <wp:lineTo x="21600" y="0"/>
                  <wp:lineTo x="-28" y="0"/>
                </wp:wrapPolygon>
              </wp:wrapTight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23760" cy="9509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8D800"/>
                          </a:gs>
                          <a:gs pos="100000">
                            <a:srgbClr val="D16D0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1.6pt;margin-top:21.6pt;width:568.8pt;height:74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" o:allowincell="f" fillcolor="#f8d800" stroked="f">
              <v:fill color2="#d16d00" rotate="t" focus="100%" type="gradient"/>
              <w10:wrap type="tight"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492F87"/>
    <w:rsid w:val="000C33A1"/>
    <w:rsid w:val="000E2674"/>
    <w:rsid w:val="00114AFE"/>
    <w:rsid w:val="00261390"/>
    <w:rsid w:val="00266CBD"/>
    <w:rsid w:val="002C09E7"/>
    <w:rsid w:val="002E71D6"/>
    <w:rsid w:val="00317DDD"/>
    <w:rsid w:val="00492F87"/>
    <w:rsid w:val="004B73DD"/>
    <w:rsid w:val="004F725F"/>
    <w:rsid w:val="005B20CF"/>
    <w:rsid w:val="006A1B11"/>
    <w:rsid w:val="006D520C"/>
    <w:rsid w:val="00820F1A"/>
    <w:rsid w:val="00856D96"/>
    <w:rsid w:val="00983C4E"/>
    <w:rsid w:val="009905A0"/>
    <w:rsid w:val="00A25CEB"/>
    <w:rsid w:val="00A746BA"/>
    <w:rsid w:val="00A81E4F"/>
    <w:rsid w:val="00BF5D48"/>
    <w:rsid w:val="00C21D69"/>
    <w:rsid w:val="00C538AD"/>
    <w:rsid w:val="00C97CEC"/>
    <w:rsid w:val="00CB23AD"/>
    <w:rsid w:val="00D06204"/>
    <w:rsid w:val="00D44816"/>
    <w:rsid w:val="00DC3D98"/>
    <w:rsid w:val="00DF45F7"/>
    <w:rsid w:val="00DF4DF1"/>
    <w:rsid w:val="00E5029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7DB5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paragraph" w:styleId="NormalWeb">
    <w:name w:val="Normal (Web)"/>
    <w:basedOn w:val="Normal"/>
    <w:uiPriority w:val="99"/>
    <w:semiHidden/>
    <w:unhideWhenUsed/>
    <w:rsid w:val="00492F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46BA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746BA"/>
    <w:pPr>
      <w:keepNext/>
      <w:keepLines/>
      <w:jc w:val="center"/>
      <w:outlineLvl w:val="1"/>
    </w:pPr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905A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8AD"/>
  </w:style>
  <w:style w:type="paragraph" w:styleId="Footer">
    <w:name w:val="footer"/>
    <w:basedOn w:val="Normal"/>
    <w:link w:val="FooterChar"/>
    <w:unhideWhenUsed/>
    <w:rsid w:val="00C538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538AD"/>
  </w:style>
  <w:style w:type="paragraph" w:styleId="BalloonText">
    <w:name w:val="Balloon Text"/>
    <w:basedOn w:val="Normal"/>
    <w:link w:val="BalloonTextChar"/>
    <w:semiHidden/>
    <w:unhideWhenUsed/>
    <w:rsid w:val="00C538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538A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746BA"/>
    <w:rPr>
      <w:rFonts w:asciiTheme="majorHAnsi" w:eastAsiaTheme="majorEastAsia" w:hAnsiTheme="majorHAnsi" w:cstheme="majorBidi"/>
      <w:b/>
      <w:bCs/>
      <w:color w:val="8D1E1E" w:themeColor="text2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746BA"/>
    <w:rPr>
      <w:rFonts w:asciiTheme="majorHAnsi" w:eastAsiaTheme="majorEastAsia" w:hAnsiTheme="majorHAnsi" w:cstheme="majorBidi"/>
      <w:b/>
      <w:bCs/>
      <w:color w:val="B8B8B8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05A0"/>
    <w:rPr>
      <w:rFonts w:asciiTheme="majorHAnsi" w:eastAsiaTheme="majorEastAsia" w:hAnsiTheme="majorHAnsi" w:cstheme="majorBidi"/>
      <w:b/>
      <w:bCs/>
      <w:color w:val="8D1E1E" w:themeColor="text2"/>
      <w:sz w:val="48"/>
    </w:rPr>
  </w:style>
  <w:style w:type="paragraph" w:styleId="NormalWeb">
    <w:name w:val="Normal (Web)"/>
    <w:basedOn w:val="Normal"/>
    <w:uiPriority w:val="99"/>
    <w:semiHidden/>
    <w:unhideWhenUsed/>
    <w:rsid w:val="00492F8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4" Type="http://schemas.openxmlformats.org/officeDocument/2006/relationships/webSettings" Target="webSettings.xml"/><Relationship Id="rId10" Type="http://schemas.openxmlformats.org/officeDocument/2006/relationships/theme" Target="theme/theme1.xml"/><Relationship Id="rId5" Type="http://schemas.openxmlformats.org/officeDocument/2006/relationships/footnotes" Target="footnotes.xml"/><Relationship Id="rId7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fontTable" Target="fontTable.xml"/><Relationship Id="rId3" Type="http://schemas.openxmlformats.org/officeDocument/2006/relationships/settings" Target="settings.xml"/><Relationship Id="rId6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Lost%20or%20Found%20Flyer.dotx" TargetMode="External"/></Relationships>
</file>

<file path=word/theme/theme1.xml><?xml version="1.0" encoding="utf-8"?>
<a:theme xmlns:a="http://schemas.openxmlformats.org/drawingml/2006/main" name="Office Theme">
  <a:themeElements>
    <a:clrScheme name="Lost or Found">
      <a:dk1>
        <a:sysClr val="windowText" lastClr="000000"/>
      </a:dk1>
      <a:lt1>
        <a:sysClr val="window" lastClr="FFFFFF"/>
      </a:lt1>
      <a:dk2>
        <a:srgbClr val="8D1E1E"/>
      </a:dk2>
      <a:lt2>
        <a:srgbClr val="B8B8B8"/>
      </a:lt2>
      <a:accent1>
        <a:srgbClr val="D16D00"/>
      </a:accent1>
      <a:accent2>
        <a:srgbClr val="F8D800"/>
      </a:accent2>
      <a:accent3>
        <a:srgbClr val="6D8D4C"/>
      </a:accent3>
      <a:accent4>
        <a:srgbClr val="593A13"/>
      </a:accent4>
      <a:accent5>
        <a:srgbClr val="4C548F"/>
      </a:accent5>
      <a:accent6>
        <a:srgbClr val="4584A9"/>
      </a:accent6>
      <a:hlink>
        <a:srgbClr val="346A25"/>
      </a:hlink>
      <a:folHlink>
        <a:srgbClr val="E1A611"/>
      </a:folHlink>
    </a:clrScheme>
    <a:fontScheme name="Lost or Found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Lost or Found Flyer.dotx</Template>
  <TotalTime>26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dc:description/>
  <cp:lastModifiedBy>Rachel</cp:lastModifiedBy>
  <cp:revision>2</cp:revision>
  <cp:lastPrinted>2014-10-13T22:53:00Z</cp:lastPrinted>
  <dcterms:created xsi:type="dcterms:W3CDTF">2014-10-13T22:52:00Z</dcterms:created>
  <dcterms:modified xsi:type="dcterms:W3CDTF">2014-10-14T10:35:00Z</dcterms:modified>
  <cp:category/>
</cp:coreProperties>
</file>